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637E1A" w14:textId="77777777" w:rsidR="009D0A94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0637E1B" w14:textId="77777777" w:rsidR="009D0A94" w:rsidRDefault="009D0A9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0637E1E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637E1C" w14:textId="77777777" w:rsidR="009D0A9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7E1D" w14:textId="77777777" w:rsidR="009D0A94" w:rsidRPr="00D635C4" w:rsidRDefault="00372681" w:rsidP="00372681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מנהא"ז</w:t>
            </w:r>
          </w:p>
        </w:tc>
      </w:tr>
      <w:tr w:rsidR="007548B0" w14:paraId="70637E2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637E1F" w14:textId="77777777" w:rsidR="009D0A9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7E20" w14:textId="77777777" w:rsidR="009D0A94" w:rsidRPr="00D635C4" w:rsidRDefault="00372681" w:rsidP="00372681">
            <w:pPr>
              <w:jc w:val="both"/>
            </w:pPr>
            <w:r>
              <w:rPr>
                <w:rFonts w:hint="cs"/>
                <w:rtl/>
              </w:rPr>
              <w:t>ענף שירות ותקשוב</w:t>
            </w:r>
          </w:p>
        </w:tc>
      </w:tr>
      <w:tr w:rsidR="007548B0" w14:paraId="70637E24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637E22" w14:textId="77777777" w:rsidR="009D0A94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7E23" w14:textId="77777777" w:rsidR="009D0A94" w:rsidRDefault="00BB770F" w:rsidP="00372681">
            <w:pPr>
              <w:jc w:val="both"/>
            </w:pPr>
            <w:r>
              <w:rPr>
                <w:rFonts w:hint="cs"/>
                <w:rtl/>
              </w:rPr>
              <w:t>25.12.2023</w:t>
            </w:r>
          </w:p>
        </w:tc>
      </w:tr>
    </w:tbl>
    <w:p w14:paraId="70637E25" w14:textId="77777777" w:rsidR="009D0A94" w:rsidRDefault="009D0A94" w:rsidP="00222867">
      <w:pPr>
        <w:rPr>
          <w:rtl/>
        </w:rPr>
      </w:pPr>
    </w:p>
    <w:p w14:paraId="70637E26" w14:textId="77777777" w:rsidR="009D0A94" w:rsidRDefault="009D0A94" w:rsidP="00222867">
      <w:pPr>
        <w:rPr>
          <w:rtl/>
        </w:rPr>
      </w:pPr>
    </w:p>
    <w:p w14:paraId="70637E27" w14:textId="77777777" w:rsidR="009D0A94" w:rsidRDefault="009D0A94" w:rsidP="00222867">
      <w:pPr>
        <w:rPr>
          <w:rtl/>
        </w:rPr>
      </w:pPr>
    </w:p>
    <w:p w14:paraId="70637E28" w14:textId="77777777" w:rsidR="009D0A94" w:rsidRDefault="009D0A94" w:rsidP="00222867">
      <w:pPr>
        <w:rPr>
          <w:rtl/>
        </w:rPr>
      </w:pPr>
    </w:p>
    <w:p w14:paraId="70637E29" w14:textId="77777777" w:rsidR="009D0A94" w:rsidRDefault="009D0A94" w:rsidP="00222867">
      <w:pPr>
        <w:rPr>
          <w:rtl/>
        </w:rPr>
      </w:pPr>
      <w:bookmarkStart w:id="0" w:name="_GoBack"/>
      <w:bookmarkEnd w:id="0"/>
    </w:p>
    <w:p w14:paraId="70637E2A" w14:textId="77777777" w:rsidR="009D0A94" w:rsidRDefault="009D0A94" w:rsidP="00222867">
      <w:pPr>
        <w:rPr>
          <w:rtl/>
        </w:rPr>
      </w:pPr>
    </w:p>
    <w:p w14:paraId="70637E2B" w14:textId="77777777" w:rsidR="009D0A94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0637E2C" w14:textId="77777777" w:rsidR="009D0A94" w:rsidRDefault="00372681" w:rsidP="00222867">
      <w:pPr>
        <w:jc w:val="both"/>
        <w:rPr>
          <w:rFonts w:ascii="Arial" w:hAnsi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637E90" wp14:editId="5664366B">
                <wp:simplePos x="0" y="0"/>
                <wp:positionH relativeFrom="column">
                  <wp:posOffset>4251960</wp:posOffset>
                </wp:positionH>
                <wp:positionV relativeFrom="paragraph">
                  <wp:posOffset>83820</wp:posOffset>
                </wp:positionV>
                <wp:extent cx="71120" cy="309563"/>
                <wp:effectExtent l="38100" t="0" r="24130" b="0"/>
                <wp:wrapNone/>
                <wp:docPr id="1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120" cy="309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0637ECC" w14:textId="77777777"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 w:hint="cs"/>
                                <w:bCs/>
                                <w:color w:val="000000" w:themeColor="text1"/>
                                <w:sz w:val="24"/>
                                <w:szCs w:val="24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gramStart"/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637E90" id="_x0000_t202" coordsize="21600,21600" o:spt="202" path="m,l,21600r21600,l21600,xe">
                <v:stroke joinstyle="miter"/>
                <v:path gradientshapeok="t" o:connecttype="rect"/>
              </v:shapetype>
              <v:shape id="תיבת טקסט 1" o:spid="_x0000_s1026" type="#_x0000_t202" style="position:absolute;left:0;text-align:left;margin-left:334.8pt;margin-top:6.6pt;width:5.6pt;height:2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" filled="f" stroked="f">
                <v:textbox>
                  <w:txbxContent>
                    <w:p w14:paraId="70637ECC" w14:textId="77777777" w:rsidR="00372681" w:rsidRPr="00372681" w:rsidRDefault="00372681" w:rsidP="00372681">
                      <w:pPr>
                        <w:jc w:val="center"/>
                        <w:rPr>
                          <w:rFonts w:asciiTheme="minorBidi" w:hAnsiTheme="minorBidi" w:hint="cs"/>
                          <w:bCs/>
                          <w:color w:val="000000" w:themeColor="text1"/>
                          <w:sz w:val="24"/>
                          <w:szCs w:val="24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gramStart"/>
                      <w:r w:rsidRPr="00372681">
                        <w:rPr>
                          <w:rFonts w:asciiTheme="minorBidi" w:hAnsiTheme="minorBidi"/>
                          <w:bCs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x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11DE7DA9" w14:textId="77777777" w:rsidR="00E93324" w:rsidRPr="00D81BD8" w:rsidRDefault="00E93324" w:rsidP="00E93324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>הבקשה מסתמכת על תקנה 5 (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יז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 xml:space="preserve">) לתקנות חובת מכרזים (טובין, שירותים ועבודות) (יהודה ושומרון), התש"ף-2020 ועל הוראות 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>, "פטור מחובת המכרז", מס'</w:t>
      </w:r>
      <w:r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7.8.1 והוראת 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>, "בחינת קיומם של ספקים ומיזמים", מס' 7.8.2.</w:t>
      </w:r>
    </w:p>
    <w:p w14:paraId="70637E2E" w14:textId="77777777" w:rsidR="009D0A94" w:rsidRPr="00AF57E9" w:rsidRDefault="009D0A9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0637E30" w14:textId="77777777" w:rsidTr="00A45B8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637E2F" w14:textId="77777777" w:rsidR="009D0A94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0637E32" w14:textId="77777777" w:rsidTr="00A45B8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7E31" w14:textId="7D8539B0" w:rsidR="009D0A94" w:rsidRPr="00AF57E9" w:rsidRDefault="0037268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שירותי </w:t>
            </w:r>
            <w:r w:rsidR="00285307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טלוויזיה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ע"ב צלחות לווין ברחבי מחנות האזורים של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המנהא"ז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ובמפקדה.</w:t>
            </w:r>
          </w:p>
        </w:tc>
      </w:tr>
    </w:tbl>
    <w:p w14:paraId="70637E3B" w14:textId="387FCC15" w:rsidR="009D0A94" w:rsidRPr="00AF57E9" w:rsidRDefault="0037268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637E92" wp14:editId="70637E93">
                <wp:simplePos x="0" y="0"/>
                <wp:positionH relativeFrom="column">
                  <wp:posOffset>561657</wp:posOffset>
                </wp:positionH>
                <wp:positionV relativeFrom="paragraph">
                  <wp:posOffset>77787</wp:posOffset>
                </wp:positionV>
                <wp:extent cx="223838" cy="309563"/>
                <wp:effectExtent l="0" t="0" r="0" b="0"/>
                <wp:wrapNone/>
                <wp:docPr id="3" name="תיבת טקסט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838" cy="309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0637ECD" w14:textId="77777777"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0637E92" id="תיבת טקסט 3" o:spid="_x0000_s1027" type="#_x0000_t202" style="position:absolute;left:0;text-align:left;margin-left:44.2pt;margin-top:6.1pt;width:17.65pt;height:2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" filled="f" stroked="f">
                <v:textbox>
                  <w:txbxContent>
                    <w:p w14:paraId="70637ECD" w14:textId="77777777" w:rsidR="00372681" w:rsidRPr="00372681" w:rsidRDefault="00372681" w:rsidP="00372681">
                      <w:pPr>
                        <w:jc w:val="center"/>
                        <w:rPr>
                          <w:rFonts w:asciiTheme="minorBidi" w:hAnsiTheme="minorBidi"/>
                          <w:bCs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372681">
                        <w:rPr>
                          <w:rFonts w:asciiTheme="minorBidi" w:hAnsiTheme="minorBidi"/>
                          <w:bCs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70637E3C" w14:textId="77777777" w:rsidR="009D0A9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70637E3D" w14:textId="77777777" w:rsidR="009D0A94" w:rsidRPr="00AF57E9" w:rsidRDefault="009D0A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0637E3E" w14:textId="77777777" w:rsidR="009D0A9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="00372681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="00372681" w:rsidRPr="00372681">
        <w:rPr>
          <w:rFonts w:asciiTheme="minorBidi" w:hAnsiTheme="minorBidi" w:cstheme="minorBidi"/>
          <w:b/>
          <w:sz w:val="21"/>
          <w:szCs w:val="21"/>
        </w:rPr>
        <w:t xml:space="preserve">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0637E3F" w14:textId="77777777" w:rsidR="009D0A94" w:rsidRPr="00AF57E9" w:rsidRDefault="009D0A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0637E44" w14:textId="77777777" w:rsidTr="00222867">
        <w:tc>
          <w:tcPr>
            <w:tcW w:w="3085" w:type="dxa"/>
            <w:hideMark/>
          </w:tcPr>
          <w:p w14:paraId="70637E40" w14:textId="77777777" w:rsidR="009D0A94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0637E41" w14:textId="77777777" w:rsidR="009D0A94" w:rsidRPr="00AF57E9" w:rsidRDefault="003726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0637E94" wp14:editId="70637E95">
                      <wp:simplePos x="0" y="0"/>
                      <wp:positionH relativeFrom="column">
                        <wp:posOffset>1604645</wp:posOffset>
                      </wp:positionH>
                      <wp:positionV relativeFrom="paragraph">
                        <wp:posOffset>-55245</wp:posOffset>
                      </wp:positionV>
                      <wp:extent cx="223838" cy="309563"/>
                      <wp:effectExtent l="0" t="0" r="0" b="0"/>
                      <wp:wrapNone/>
                      <wp:docPr id="4" name="תיבת טקסט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3838" cy="30956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0637ECE" w14:textId="77777777" w:rsidR="00372681" w:rsidRPr="00372681" w:rsidRDefault="00372681" w:rsidP="00372681">
                                  <w:pPr>
                                    <w:jc w:val="center"/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372681"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70637E94" id="תיבת טקסט 4" o:spid="_x0000_s1028" type="#_x0000_t202" style="position:absolute;left:0;text-align:left;margin-left:126.35pt;margin-top:-4.35pt;width:17.65pt;height:2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" filled="f" stroked="f">
                      <v:textbox>
                        <w:txbxContent>
                          <w:p w14:paraId="70637ECE" w14:textId="77777777"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0637E42" w14:textId="77777777" w:rsidR="009D0A94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0637E43" w14:textId="77777777" w:rsidR="009D0A94" w:rsidRPr="00AF57E9" w:rsidRDefault="009D0A9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0637E45" w14:textId="77777777" w:rsidR="009D0A94" w:rsidRPr="00AF57E9" w:rsidRDefault="009D0A9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70637E48" w14:textId="77777777" w:rsidTr="00222867">
        <w:tc>
          <w:tcPr>
            <w:tcW w:w="2698" w:type="dxa"/>
            <w:shd w:val="clear" w:color="auto" w:fill="E6E6E6"/>
            <w:hideMark/>
          </w:tcPr>
          <w:p w14:paraId="70637E46" w14:textId="77777777" w:rsidR="009D0A9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0637E47" w14:textId="1B3DA088" w:rsidR="009D0A94" w:rsidRPr="00AF57E9" w:rsidRDefault="003726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חברת יס -</w:t>
            </w:r>
            <w:r w:rsidR="0085114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די.בי.אס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שירותי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לווין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בע"מ</w:t>
            </w:r>
          </w:p>
        </w:tc>
      </w:tr>
      <w:tr w:rsidR="007548B0" w14:paraId="70637E4C" w14:textId="77777777" w:rsidTr="00222867">
        <w:tc>
          <w:tcPr>
            <w:tcW w:w="2698" w:type="dxa"/>
            <w:shd w:val="clear" w:color="auto" w:fill="E6E6E6"/>
            <w:hideMark/>
          </w:tcPr>
          <w:p w14:paraId="70637E49" w14:textId="77777777" w:rsidR="009D0A9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0637E4A" w14:textId="77777777" w:rsidR="009D0A9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0637E4B" w14:textId="77777777" w:rsidR="009D0A94" w:rsidRPr="00AF57E9" w:rsidRDefault="003726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512705138</w:t>
            </w:r>
          </w:p>
        </w:tc>
      </w:tr>
      <w:tr w:rsidR="007548B0" w14:paraId="70637E50" w14:textId="77777777" w:rsidTr="00222867">
        <w:tc>
          <w:tcPr>
            <w:tcW w:w="2698" w:type="dxa"/>
            <w:shd w:val="clear" w:color="auto" w:fill="E6E6E6"/>
            <w:hideMark/>
          </w:tcPr>
          <w:p w14:paraId="70637E4D" w14:textId="77777777" w:rsidR="009D0A9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0637E4E" w14:textId="77777777" w:rsidR="009D0A94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0637E4F" w14:textId="77777777" w:rsidR="009D0A94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0637E53" w14:textId="77777777" w:rsidTr="00222867">
        <w:tc>
          <w:tcPr>
            <w:tcW w:w="2698" w:type="dxa"/>
            <w:shd w:val="clear" w:color="auto" w:fill="E6E6E6"/>
            <w:hideMark/>
          </w:tcPr>
          <w:p w14:paraId="70637E51" w14:textId="77777777" w:rsidR="009D0A9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70637E52" w14:textId="77777777" w:rsidR="009D0A94" w:rsidRPr="00AF57E9" w:rsidRDefault="003726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0637E96" wp14:editId="70637E97">
                      <wp:simplePos x="0" y="0"/>
                      <wp:positionH relativeFrom="column">
                        <wp:posOffset>3736340</wp:posOffset>
                      </wp:positionH>
                      <wp:positionV relativeFrom="paragraph">
                        <wp:posOffset>-299085</wp:posOffset>
                      </wp:positionV>
                      <wp:extent cx="223838" cy="309563"/>
                      <wp:effectExtent l="0" t="0" r="0" b="0"/>
                      <wp:wrapNone/>
                      <wp:docPr id="5" name="תיבת טקסט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3838" cy="30956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70637ECF" w14:textId="77777777" w:rsidR="00372681" w:rsidRPr="00372681" w:rsidRDefault="00372681" w:rsidP="00372681">
                                  <w:pPr>
                                    <w:jc w:val="center"/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372681"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70637E96" id="תיבת טקסט 5" o:spid="_x0000_s1029" type="#_x0000_t202" style="position:absolute;left:0;text-align:left;margin-left:294.2pt;margin-top:-23.55pt;width:17.65pt;height:2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" filled="f" stroked="f">
                      <v:textbox>
                        <w:txbxContent>
                          <w:p w14:paraId="70637ECF" w14:textId="77777777"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100,000</w:t>
            </w:r>
          </w:p>
        </w:tc>
      </w:tr>
      <w:tr w:rsidR="007548B0" w14:paraId="70637E56" w14:textId="77777777" w:rsidTr="00222867">
        <w:tc>
          <w:tcPr>
            <w:tcW w:w="2698" w:type="dxa"/>
            <w:shd w:val="clear" w:color="auto" w:fill="E6E6E6"/>
            <w:hideMark/>
          </w:tcPr>
          <w:p w14:paraId="70637E54" w14:textId="77777777" w:rsidR="009D0A94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70637E55" w14:textId="4D664723" w:rsidR="009D0A94" w:rsidRPr="00AF57E9" w:rsidRDefault="00174778" w:rsidP="00BB770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שנה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10385E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202</w:t>
            </w:r>
            <w:r w:rsidR="00BB770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</w:t>
            </w:r>
            <w:r w:rsidR="00A45B8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</w:tbl>
    <w:p w14:paraId="70637E57" w14:textId="77777777" w:rsidR="009D0A94" w:rsidRPr="00AF57E9" w:rsidRDefault="009D0A9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0637E58" w14:textId="77777777" w:rsidR="009D0A94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0637E59" w14:textId="77777777" w:rsidR="009D0A94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0637E5A" w14:textId="77777777" w:rsidR="009D0A94" w:rsidRPr="00AF57E9" w:rsidRDefault="009D0A9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0637E5B" w14:textId="77777777" w:rsidR="009D0A94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0637E5C" w14:textId="77777777" w:rsidR="009D0A9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0637E5D" w14:textId="77777777" w:rsidR="009D0A9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0637E5E" w14:textId="77777777" w:rsidR="009D0A94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0637E5F" w14:textId="77777777" w:rsidR="009D0A94" w:rsidRPr="00AF57E9" w:rsidRDefault="009D0A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0637E61" w14:textId="77777777" w:rsidTr="00A45B8F">
        <w:tc>
          <w:tcPr>
            <w:tcW w:w="9019" w:type="dxa"/>
          </w:tcPr>
          <w:p w14:paraId="6C60858D" w14:textId="0C914118" w:rsidR="00B45ABE" w:rsidRDefault="00361CFB" w:rsidP="00A45B8F">
            <w:pPr>
              <w:spacing w:after="24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המנהל האזרחי, הממוקם </w:t>
            </w:r>
            <w:r w:rsidR="00B304DB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באזור יהודה והשומרון, מעוניין </w:t>
            </w:r>
            <w:r w:rsidR="00515A1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להתקשר עם ספק שיספק </w:t>
            </w:r>
            <w:r w:rsidR="00B304DB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שירותי </w:t>
            </w:r>
            <w:r w:rsidR="00E644E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טלוויזיה</w:t>
            </w:r>
            <w:r w:rsidR="00515A1B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אותם יפרוס המנהל האזרחי במתקנים שונים באזור</w:t>
            </w:r>
            <w:r w:rsidR="00B304DB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. </w:t>
            </w:r>
          </w:p>
          <w:p w14:paraId="44E7556A" w14:textId="77777777" w:rsidR="002C2F56" w:rsidRDefault="00515A1B" w:rsidP="00515A1B">
            <w:pPr>
              <w:spacing w:after="24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לאור היעדרה של תשתית כבלים באזור, הדרך היחידה לקבל שירות זה הינה דרך שירותי לווין. לפיכך, </w:t>
            </w:r>
            <w:r w:rsidR="00B304DB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החברה היחידה </w:t>
            </w:r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המחזיקה בי</w:t>
            </w:r>
            <w:r w:rsidR="007F0F99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כולת לספק שירותי</w:t>
            </w:r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ם כאמור </w:t>
            </w:r>
            <w:r w:rsidR="007F0F99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הינה חברת </w:t>
            </w:r>
            <w:r w:rsidR="007F0F99" w:rsidRPr="007F0F99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Yes</w:t>
            </w:r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(</w:t>
            </w:r>
            <w:proofErr w:type="spellStart"/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די.בי.אס</w:t>
            </w:r>
            <w:proofErr w:type="spellEnd"/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שירותי </w:t>
            </w:r>
            <w:proofErr w:type="spellStart"/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לווין</w:t>
            </w:r>
            <w:proofErr w:type="spellEnd"/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). זאת,</w:t>
            </w:r>
            <w:r w:rsidR="007F0F99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שכן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בידיה תשתית ענפה של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לווינים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וצלחות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לווין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באמצעותה יכולה החברה </w:t>
            </w:r>
            <w:r w:rsidR="007F0F99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לספק את השירות הדרוש מבלי </w:t>
            </w:r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שיקום </w:t>
            </w:r>
            <w:r w:rsidR="00D73E7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צורך</w:t>
            </w:r>
            <w:r w:rsidR="00A45B8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בסליל</w:t>
            </w:r>
            <w:r w:rsidR="00B45ABE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 והנחה של</w:t>
            </w:r>
            <w:r w:rsidR="00A45B8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תשתיות פיזיות.</w:t>
            </w:r>
            <w:r w:rsidR="002C2F56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14:paraId="70637E60" w14:textId="6BFF57C4" w:rsidR="009D0A94" w:rsidRPr="007F0F99" w:rsidRDefault="002C2F56" w:rsidP="00515A1B">
            <w:pPr>
              <w:spacing w:after="24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לא זו אף זו, מאחר שהחברה משתמשת בקליטה </w:t>
            </w:r>
            <w:proofErr w:type="spellStart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לווינית</w:t>
            </w:r>
            <w:proofErr w:type="spellEnd"/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אזי שהשירות אותו היא מציעה זמין בכל שטחי יהודה והשומרון </w:t>
            </w:r>
            <w:r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–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ובכלל זאת בבית-אל, מקום מושבו של המנהל האזרחי.</w:t>
            </w:r>
          </w:p>
        </w:tc>
      </w:tr>
      <w:tr w:rsidR="007548B0" w14:paraId="70637E65" w14:textId="77777777" w:rsidTr="00A45B8F">
        <w:tc>
          <w:tcPr>
            <w:tcW w:w="9019" w:type="dxa"/>
          </w:tcPr>
          <w:p w14:paraId="70637E64" w14:textId="36E66BF4" w:rsidR="009D0A94" w:rsidRPr="007F0F99" w:rsidRDefault="00B45ABE" w:rsidP="00ED5007">
            <w:pPr>
              <w:spacing w:after="24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התקשרות עם 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חברת </w:t>
            </w:r>
            <w:proofErr w:type="spellStart"/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די.בי.אס</w:t>
            </w:r>
            <w:proofErr w:type="spellEnd"/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שירותי </w:t>
            </w:r>
            <w:proofErr w:type="spellStart"/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לווין</w:t>
            </w:r>
            <w:proofErr w:type="spellEnd"/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A45B8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(</w:t>
            </w:r>
            <w:r w:rsidR="00A45B8F"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Y</w:t>
            </w:r>
            <w:r w:rsidR="00A45B8F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es</w:t>
            </w:r>
            <w:r w:rsidR="00A45B8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)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אינה זרה למנהל האזרחי: </w:t>
            </w:r>
            <w:r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מזה מספר שנים שהמנה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 האזרחי</w:t>
            </w:r>
            <w:r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מתקשר עם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החברה לצורך השירותים האמורים</w:t>
            </w:r>
            <w:r w:rsidR="00A45B8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והמנהל האזרחי מביע שביעות רצון רבה ביותר מהשירותים שמעמיד לרשותו הספק.</w:t>
            </w:r>
          </w:p>
        </w:tc>
      </w:tr>
      <w:tr w:rsidR="007548B0" w14:paraId="70637E67" w14:textId="77777777" w:rsidTr="00A45B8F">
        <w:tc>
          <w:tcPr>
            <w:tcW w:w="9019" w:type="dxa"/>
          </w:tcPr>
          <w:p w14:paraId="70637E66" w14:textId="6DC4E93F" w:rsidR="009D0A94" w:rsidRPr="007F0F99" w:rsidRDefault="00A45B8F" w:rsidP="00ED5007">
            <w:pPr>
              <w:spacing w:after="24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חשוב להדגיש כי אמנם 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קיימים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ספקים 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נוספים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המציעים 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שירותי כבלים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בישראל,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אך אין להם תשתית </w:t>
            </w:r>
            <w:r w:rsidR="00AF5AC4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פרוסה 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בי</w:t>
            </w:r>
            <w:r w:rsidR="00D534C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הודה </w:t>
            </w:r>
            <w:proofErr w:type="spellStart"/>
            <w:r w:rsidR="00D534C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והשומורון</w:t>
            </w:r>
            <w:proofErr w:type="spellEnd"/>
            <w:r w:rsidR="00D534C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,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</w:t>
            </w:r>
            <w:r w:rsidR="00D534C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כן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בסיסי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צה"ל ומחנותיו ברחבי </w:t>
            </w:r>
            <w:r w:rsidR="00D534C9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האזור </w:t>
            </w:r>
            <w:r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–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ובכך </w:t>
            </w:r>
            <w:r w:rsidR="00372681" w:rsidRPr="007F0F9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עיקר הבעיה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למשל, חברת 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HOT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–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המתחרה הגדולה של חברת 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lang w:eastAsia="he-IL"/>
              </w:rPr>
              <w:t>YES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: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האתרים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בהם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נדרש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השירות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אינם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נמצאים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בשטחי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רישיון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של החברה, ולכן אין באפשרותה לספק את השירות המבוקש.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החברה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היחידה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שמספקת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שירותים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ומתקינה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ממרים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לקליטה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הינה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חברת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lang w:eastAsia="he-IL"/>
              </w:rPr>
              <w:t>YES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אשר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פועלת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תחת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רישיון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של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קמ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"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ט</w:t>
            </w:r>
            <w:r w:rsidR="00ED5007" w:rsidRPr="00ED500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D5007" w:rsidRP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תקשורת</w:t>
            </w:r>
            <w:r w:rsidR="00ED500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</w:p>
        </w:tc>
      </w:tr>
    </w:tbl>
    <w:p w14:paraId="70637E82" w14:textId="77777777" w:rsidR="009D0A94" w:rsidRPr="00AF57E9" w:rsidRDefault="009D0A9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0637E83" w14:textId="77777777" w:rsidR="009D0A9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0637E84" w14:textId="77777777" w:rsidR="009D0A94" w:rsidRPr="00AF57E9" w:rsidRDefault="009D0A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0637E85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0637E86" w14:textId="77777777" w:rsidR="009D0A94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70637E8A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7E87" w14:textId="77777777" w:rsidR="009D0A94" w:rsidRPr="00AF57E9" w:rsidRDefault="0010385E" w:rsidP="0037268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אביעד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7E88" w14:textId="77777777" w:rsidR="009D0A94" w:rsidRPr="00AF57E9" w:rsidRDefault="0010385E" w:rsidP="0037268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רת"ח תקשוב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7E89" w14:textId="77777777" w:rsidR="009D0A94" w:rsidRPr="00AF57E9" w:rsidRDefault="0010385E" w:rsidP="0037268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אביעד</w:t>
            </w:r>
          </w:p>
        </w:tc>
      </w:tr>
      <w:tr w:rsidR="007548B0" w14:paraId="70637E8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637E8B" w14:textId="77777777" w:rsidR="009D0A9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637E8C" w14:textId="77777777" w:rsidR="009D0A9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637E8D" w14:textId="77777777" w:rsidR="009D0A94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0637E8F" w14:textId="77777777" w:rsidR="009D0A94" w:rsidRPr="00817FBA" w:rsidRDefault="009D0A94" w:rsidP="00222867"/>
    <w:sectPr w:rsidR="009D0A94" w:rsidRPr="00817FBA" w:rsidSect="00DE4C1B">
      <w:headerReference w:type="even" r:id="rId7"/>
      <w:headerReference w:type="default" r:id="rId8"/>
      <w:footerReference w:type="default" r:id="rId9"/>
      <w:headerReference w:type="first" r:id="rId10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D44C77" w14:textId="77777777" w:rsidR="00EB2130" w:rsidRDefault="00EB2130">
      <w:r>
        <w:separator/>
      </w:r>
    </w:p>
  </w:endnote>
  <w:endnote w:type="continuationSeparator" w:id="0">
    <w:p w14:paraId="6E70C96B" w14:textId="77777777" w:rsidR="00EB2130" w:rsidRDefault="00EB2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0637EC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0637EBC" w14:textId="77777777" w:rsidR="009D0A94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0637EBD" w14:textId="77777777" w:rsidR="009D0A94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0637EBE" w14:textId="10A4450F" w:rsidR="009D0A94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93324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9332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0637EBF" w14:textId="77777777" w:rsidR="009D0A94" w:rsidRPr="0098529F" w:rsidRDefault="009D0A9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0637E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0637EC1" w14:textId="77777777" w:rsidR="009D0A94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637EC2" w14:textId="77777777" w:rsidR="009D0A94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0637EC3" w14:textId="77777777" w:rsidR="009D0A94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637EC4" w14:textId="77777777" w:rsidR="009D0A94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0637EC8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0637EC6" w14:textId="77777777" w:rsidR="009D0A94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0637EC7" w14:textId="77777777" w:rsidR="009D0A94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0637EC9" w14:textId="77777777" w:rsidR="009D0A94" w:rsidRPr="00354861" w:rsidRDefault="009D0A9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DBF9BD" w14:textId="77777777" w:rsidR="00EB2130" w:rsidRDefault="00EB2130">
      <w:r>
        <w:separator/>
      </w:r>
    </w:p>
  </w:footnote>
  <w:footnote w:type="continuationSeparator" w:id="0">
    <w:p w14:paraId="6472E2CA" w14:textId="77777777" w:rsidR="00EB2130" w:rsidRDefault="00EB21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8CC9BE" w14:textId="7B9B9D73" w:rsidR="00361CFB" w:rsidRDefault="00361CFB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BF43F4A" wp14:editId="7720E21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342087242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5646FC" w14:textId="6AEDFCC6" w:rsidR="00361CFB" w:rsidRPr="00361CFB" w:rsidRDefault="00361CFB" w:rsidP="00361C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361CF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BF43F4A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30" type="#_x0000_t202" alt="- בלמ&quot;ס -" style="position:absolute;left:0;text-align:left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n9N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8moP&#10;7SvpeBULUUhYSeVKjpN5j4Nk6R1ItVqlJNKPE7ixWycjdOQpkvjSvwrvRqaRVvQIk4xE8Y7wITf+&#10;GdzqgER72kbkdCBypJq0l/Y5vpMo7l/vKev8mpc/AQ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GBuf00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4A5646FC" w14:textId="6AEDFCC6" w:rsidR="00361CFB" w:rsidRPr="00361CFB" w:rsidRDefault="00361CFB" w:rsidP="00361CFB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361CFB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0637E9E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0637E9C" w14:textId="4FE6ADEF" w:rsidR="009D0A94" w:rsidRPr="005D6483" w:rsidRDefault="00361CFB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noProof/>
              <w:color w:val="FFFFFF"/>
              <w:sz w:val="28"/>
              <w:szCs w:val="28"/>
              <w:rtl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FAB7E31" wp14:editId="6D42481D">
                    <wp:simplePos x="635" y="635"/>
                    <wp:positionH relativeFrom="page">
                      <wp:align>center</wp:align>
                    </wp:positionH>
                    <wp:positionV relativeFrom="page">
                      <wp:align>top</wp:align>
                    </wp:positionV>
                    <wp:extent cx="443865" cy="443865"/>
                    <wp:effectExtent l="0" t="0" r="6985" b="16510"/>
                    <wp:wrapNone/>
                    <wp:docPr id="1798679306" name="תיבת טקסט 3" descr="- בלמ&quot;ס -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FBEBF1E" w14:textId="13B6C88E" w:rsidR="00361CFB" w:rsidRPr="00361CFB" w:rsidRDefault="00361CFB" w:rsidP="00361CF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0000"/>
                                  </w:rPr>
                                </w:pPr>
                                <w:r w:rsidRPr="00361CFB">
                                  <w:rPr>
                                    <w:rFonts w:ascii="Calibri" w:eastAsia="Calibri" w:hAnsi="Calibri" w:cs="Calibri"/>
                                    <w:noProof/>
                                    <w:color w:val="000000"/>
                                    <w:rtl/>
                                  </w:rPr>
                                  <w:t>- בלמ"ס 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type w14:anchorId="5FAB7E31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31" type="#_x0000_t202" alt="- בלמ&quot;ס -" style="position:absolute;left:0;text-align:left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mth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Xu2hfSE5r2IhCgkrqVzJcTLvcFAuPQepVquURDJyAjd262SEjnRFLp/7F+HdSDjSph5gUpMo3vE+&#10;5MY/g1sdkNhPS4nUDkSOjJME01rH5xI1/vaess6PevkL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GU5rYQgCAAAcBAAADgAAAAAA&#10;AAAAAAAAAAAuAgAAZHJzL2Uyb0RvYy54bWxQSwECLQAUAAYACAAAACEA1B4NR9gAAAADAQAADwAA&#10;AAAAAAAAAAAAAABiBAAAZHJzL2Rvd25yZXYueG1sUEsFBgAAAAAEAAQA8wAAAGcFAAAAAA==&#10;" filled="f" stroked="f">
                    <v:textbox style="mso-fit-shape-to-text:t" inset="0,15pt,0,0">
                      <w:txbxContent>
                        <w:p w14:paraId="3FBEBF1E" w14:textId="13B6C88E" w:rsidR="00361CFB" w:rsidRPr="00361CFB" w:rsidRDefault="00361CFB" w:rsidP="00361C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361CF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9B6B29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="009B6B29"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0637E9D" w14:textId="77777777" w:rsidR="009D0A94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0637EA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0637E9F" w14:textId="77777777" w:rsidR="009D0A94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0637ECA" wp14:editId="70637EC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0637EA0" w14:textId="77777777" w:rsidR="009D0A94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0637EA1" w14:textId="77777777" w:rsidR="009D0A94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0637EA2" w14:textId="77777777" w:rsidR="009D0A94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0637EA3" w14:textId="77777777" w:rsidR="009D0A94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637EA4" w14:textId="77777777" w:rsidR="009D0A94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0637E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0637EA6" w14:textId="77777777" w:rsidR="009D0A94" w:rsidRPr="00D84715" w:rsidRDefault="009D0A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0637EA7" w14:textId="77777777" w:rsidR="009D0A94" w:rsidRDefault="009D0A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0637EA8" w14:textId="77777777" w:rsidR="009D0A94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637EA9" w14:textId="77777777" w:rsidR="009D0A94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0637E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0637EAB" w14:textId="77777777" w:rsidR="009D0A94" w:rsidRPr="00D84715" w:rsidRDefault="009D0A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0637EAC" w14:textId="77777777" w:rsidR="009D0A94" w:rsidRPr="00D84715" w:rsidRDefault="009D0A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0637EAD" w14:textId="77777777" w:rsidR="009D0A94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637EAE" w14:textId="77777777" w:rsidR="009D0A94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70637EB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0637EB0" w14:textId="77777777" w:rsidR="009D0A94" w:rsidRPr="00D84715" w:rsidRDefault="009D0A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0637EB1" w14:textId="77777777" w:rsidR="009D0A94" w:rsidRPr="00D84715" w:rsidRDefault="009D0A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0637EB2" w14:textId="77777777" w:rsidR="009D0A94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637EB3" w14:textId="77777777" w:rsidR="009D0A94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0637EB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0637EB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0637EB6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0637EB7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0637EB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637EB9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70637EBB" w14:textId="77777777" w:rsidR="009D0A94" w:rsidRPr="00D84715" w:rsidRDefault="009D0A94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BB7287" w14:textId="39B1D044" w:rsidR="00361CFB" w:rsidRDefault="00361CFB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58F864F" wp14:editId="201FED7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95217211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CCC4192" w14:textId="02FC418E" w:rsidR="00361CFB" w:rsidRPr="00361CFB" w:rsidRDefault="00361CFB" w:rsidP="00361C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361CF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58F864F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alt="- בלמ&quot;ס -" style="position:absolute;left:0;text-align:left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Cuj7wn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3CCC4192" w14:textId="02FC418E" w:rsidR="00361CFB" w:rsidRPr="00361CFB" w:rsidRDefault="00361CFB" w:rsidP="00361CFB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361CFB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0385E"/>
    <w:rsid w:val="00174778"/>
    <w:rsid w:val="00285307"/>
    <w:rsid w:val="002C2F56"/>
    <w:rsid w:val="00336CDD"/>
    <w:rsid w:val="00361CFB"/>
    <w:rsid w:val="00372681"/>
    <w:rsid w:val="00515A1B"/>
    <w:rsid w:val="007548B0"/>
    <w:rsid w:val="007F0F99"/>
    <w:rsid w:val="00824165"/>
    <w:rsid w:val="0085114E"/>
    <w:rsid w:val="009B6B29"/>
    <w:rsid w:val="009D0A94"/>
    <w:rsid w:val="009F7FB7"/>
    <w:rsid w:val="00A45B8F"/>
    <w:rsid w:val="00AE17C8"/>
    <w:rsid w:val="00AF5AC4"/>
    <w:rsid w:val="00B304DB"/>
    <w:rsid w:val="00B45ABE"/>
    <w:rsid w:val="00BB770F"/>
    <w:rsid w:val="00D534C9"/>
    <w:rsid w:val="00D63A7B"/>
    <w:rsid w:val="00D73E73"/>
    <w:rsid w:val="00E644EF"/>
    <w:rsid w:val="00E93324"/>
    <w:rsid w:val="00EB2130"/>
    <w:rsid w:val="00ED5007"/>
    <w:rsid w:val="00F07658"/>
    <w:rsid w:val="00F35B88"/>
    <w:rsid w:val="00F531FD"/>
    <w:rsid w:val="00FD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637E1A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8263323\AppData\Local\Microsoft\Windows\INetCache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INetCache</Template>
  <TotalTime>0</TotalTime>
  <Pages>2</Pages>
  <Words>452</Words>
  <Characters>2308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אלינור שלמה</cp:lastModifiedBy>
  <cp:revision>2</cp:revision>
  <cp:lastPrinted>2023-12-27T10:26:00Z</cp:lastPrinted>
  <dcterms:created xsi:type="dcterms:W3CDTF">2023-12-27T10:27:00Z</dcterms:created>
  <dcterms:modified xsi:type="dcterms:W3CDTF">2023-12-27T10:27:00Z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5ace63b,1463d64a,6b35ab0a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2023-12-26T14:15:30Z</vt:lpwstr>
  </property>
  <property fmtid="{D5CDD505-2E9C-101B-9397-08002B2CF9AE}" pid="11" name="MSIP_Label_701b9bfc-c426-492e-a46c-1a922d5fe54b_Method">
    <vt:lpwstr>Standard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c8727fd5-4f3c-4f03-b491-c624602f2e9b</vt:lpwstr>
  </property>
  <property fmtid="{D5CDD505-2E9C-101B-9397-08002B2CF9AE}" pid="15" name="MSIP_Label_701b9bfc-c426-492e-a46c-1a922d5fe54b_ContentBits">
    <vt:lpwstr>1</vt:lpwstr>
  </property>
</Properties>
</file>